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707F0277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11839398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EF6EB4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120AA25A" w14:textId="77777777" w:rsidR="001B4923" w:rsidRDefault="001B492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3C13E457" w14:textId="77777777" w:rsidR="001B4923" w:rsidRDefault="001B492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44120C1A" w14:textId="77777777" w:rsidR="001B4923" w:rsidRDefault="001B492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7FC1FAF1" w14:textId="78F0EE5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B4923">
              <w:rPr>
                <w:rFonts w:ascii="Arial" w:hAnsi="Arial"/>
                <w:noProof/>
              </w:rPr>
              <w:t>mercredi 5 mai 2021</w:t>
            </w:r>
            <w:r>
              <w:rPr>
                <w:rFonts w:ascii="Arial" w:hAnsi="Arial"/>
              </w:rPr>
              <w:fldChar w:fldCharType="end"/>
            </w:r>
          </w:p>
          <w:p w14:paraId="4FC4EFC1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512E90DC" w14:textId="0ACC8802" w:rsidR="0015688F" w:rsidRDefault="002F297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LETINIER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SYLVIE</w:t>
            </w:r>
          </w:p>
          <w:p w14:paraId="23FC234D" w14:textId="77777777" w:rsidR="001B4923" w:rsidRDefault="002F297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1250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DES CROZES</w:t>
            </w:r>
            <w:r w:rsidR="0015688F">
              <w:rPr>
                <w:rFonts w:ascii="Arial" w:hAnsi="Arial"/>
              </w:rPr>
              <w:t xml:space="preserve"> </w:t>
            </w:r>
          </w:p>
          <w:p w14:paraId="02782849" w14:textId="036710CC" w:rsidR="0015688F" w:rsidRDefault="002F297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Domaine Sainte- Marie</w:t>
            </w:r>
          </w:p>
          <w:p w14:paraId="56AE1C42" w14:textId="510ECA46" w:rsidR="0015688F" w:rsidRDefault="002F297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14:paraId="0FF0EFA4" w14:textId="77777777" w:rsidR="001B4923" w:rsidRDefault="001B4923" w:rsidP="0015688F">
      <w:pPr>
        <w:pStyle w:val="Commentaire"/>
        <w:rPr>
          <w:rFonts w:ascii="Arial" w:hAnsi="Arial"/>
          <w:i/>
          <w:u w:val="single"/>
        </w:rPr>
      </w:pPr>
    </w:p>
    <w:p w14:paraId="388B3CB0" w14:textId="77777777" w:rsidR="001B4923" w:rsidRDefault="001B4923" w:rsidP="0015688F">
      <w:pPr>
        <w:pStyle w:val="Commentaire"/>
        <w:rPr>
          <w:rFonts w:ascii="Arial" w:hAnsi="Arial"/>
          <w:i/>
          <w:u w:val="single"/>
        </w:rPr>
      </w:pPr>
    </w:p>
    <w:p w14:paraId="3BBE6029" w14:textId="77777777" w:rsidR="001B4923" w:rsidRDefault="001B4923" w:rsidP="0015688F">
      <w:pPr>
        <w:pStyle w:val="Commentaire"/>
        <w:rPr>
          <w:rFonts w:ascii="Arial" w:hAnsi="Arial"/>
          <w:i/>
          <w:u w:val="single"/>
        </w:rPr>
      </w:pPr>
    </w:p>
    <w:p w14:paraId="538E950D" w14:textId="50A3ECC0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1FF8FD73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2E1FE392" w14:textId="35C991D5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F297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F2977">
        <w:rPr>
          <w:rFonts w:ascii="Arial" w:hAnsi="Arial"/>
          <w:bCs/>
        </w:rPr>
        <w:t>LETINIER</w:t>
      </w:r>
      <w:r>
        <w:rPr>
          <w:rFonts w:ascii="Arial" w:hAnsi="Arial"/>
          <w:bCs/>
        </w:rPr>
        <w:t xml:space="preserve"> </w:t>
      </w:r>
      <w:r w:rsidR="002F2977">
        <w:rPr>
          <w:rFonts w:ascii="Arial" w:hAnsi="Arial"/>
          <w:bCs/>
        </w:rPr>
        <w:t>SYLVIE</w:t>
      </w:r>
    </w:p>
    <w:p w14:paraId="186A13C2" w14:textId="77777777" w:rsidR="0015688F" w:rsidRDefault="0015688F" w:rsidP="0015688F">
      <w:pPr>
        <w:pStyle w:val="Commentaire"/>
        <w:rPr>
          <w:rFonts w:ascii="Arial" w:hAnsi="Arial"/>
        </w:rPr>
      </w:pPr>
    </w:p>
    <w:p w14:paraId="3884CA66" w14:textId="56DBA310" w:rsidR="0015688F" w:rsidRDefault="002F297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14:paraId="59558B7C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41D50B7C" w14:textId="5CC8E1AB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F297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F2977">
        <w:rPr>
          <w:rFonts w:ascii="Arial" w:hAnsi="Arial"/>
          <w:bCs/>
        </w:rPr>
        <w:t>LETINIER</w:t>
      </w:r>
      <w:r>
        <w:rPr>
          <w:rFonts w:ascii="Arial" w:hAnsi="Arial"/>
          <w:bCs/>
        </w:rPr>
        <w:t xml:space="preserve"> </w:t>
      </w:r>
      <w:r w:rsidR="002F2977">
        <w:rPr>
          <w:rFonts w:ascii="Arial" w:hAnsi="Arial"/>
          <w:bCs/>
        </w:rPr>
        <w:t>SYLVIE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F2977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F2977">
        <w:rPr>
          <w:rFonts w:ascii="Arial" w:hAnsi="Arial"/>
          <w:iCs/>
        </w:rPr>
        <w:t>40</w:t>
      </w:r>
      <w:r>
        <w:rPr>
          <w:rFonts w:ascii="Arial" w:hAnsi="Arial"/>
          <w:iCs/>
        </w:rPr>
        <w:t xml:space="preserve">, section </w:t>
      </w:r>
      <w:r w:rsidR="002F2977">
        <w:rPr>
          <w:rFonts w:ascii="Arial" w:hAnsi="Arial"/>
          <w:iCs/>
        </w:rPr>
        <w:t>YN</w:t>
      </w:r>
      <w:r>
        <w:rPr>
          <w:rFonts w:ascii="Arial" w:hAnsi="Arial"/>
          <w:iCs/>
        </w:rPr>
        <w:t>.</w:t>
      </w:r>
    </w:p>
    <w:p w14:paraId="25265C0E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4BA64DEA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4607F920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3AED28C7" w14:textId="35226B1A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F2977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37422034" w14:textId="77777777" w:rsidR="0015688F" w:rsidRDefault="0015688F" w:rsidP="0015688F">
      <w:pPr>
        <w:ind w:left="5670"/>
        <w:rPr>
          <w:rFonts w:cs="Arial"/>
          <w:bCs/>
        </w:rPr>
      </w:pPr>
    </w:p>
    <w:p w14:paraId="7EDA306C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13808EA8" w14:textId="77777777" w:rsidR="00780188" w:rsidRDefault="00780188" w:rsidP="009641BF">
      <w:pPr>
        <w:pStyle w:val="Retraitcorpsdetexte"/>
        <w:ind w:firstLine="702"/>
        <w:jc w:val="both"/>
      </w:pPr>
    </w:p>
    <w:p w14:paraId="45ED7A67" w14:textId="77777777" w:rsidR="00780188" w:rsidRDefault="00780188" w:rsidP="009641BF">
      <w:pPr>
        <w:pStyle w:val="Retraitcorpsdetexte"/>
        <w:ind w:firstLine="702"/>
        <w:jc w:val="both"/>
      </w:pPr>
    </w:p>
    <w:p w14:paraId="427DA42C" w14:textId="77777777" w:rsidR="00780188" w:rsidRDefault="00780188" w:rsidP="009641BF">
      <w:pPr>
        <w:pStyle w:val="Retraitcorpsdetexte"/>
        <w:ind w:firstLine="702"/>
        <w:jc w:val="both"/>
      </w:pPr>
    </w:p>
    <w:p w14:paraId="69101542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290C66AF" w14:textId="77777777" w:rsidR="00224910" w:rsidRDefault="00224910" w:rsidP="00AE2A88">
      <w:pPr>
        <w:ind w:left="5670"/>
      </w:pPr>
    </w:p>
    <w:p w14:paraId="5BCC1C04" w14:textId="77777777" w:rsidR="00243875" w:rsidRDefault="00243875" w:rsidP="0015688F"/>
    <w:p w14:paraId="405BBA7E" w14:textId="77777777" w:rsidR="00243875" w:rsidRDefault="00243875" w:rsidP="0015688F"/>
    <w:p w14:paraId="1A0E42FA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302C2413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37DE1348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2870A9AC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61AC66D8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0529EAE1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3424607A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7295FEA3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7F5696A4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5D9674D1" w14:textId="77777777" w:rsidR="0015688F" w:rsidRDefault="0015688F" w:rsidP="0015688F">
      <w:pPr>
        <w:jc w:val="left"/>
        <w:rPr>
          <w:rFonts w:cs="Arial"/>
          <w:bCs/>
        </w:rPr>
      </w:pPr>
    </w:p>
    <w:p w14:paraId="700C509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237C8274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AA56EA2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37923C8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0028F4A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E3EEDA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F2F2B7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1FA2F3EF" w14:textId="4BD3BB6F" w:rsidR="0015688F" w:rsidRDefault="002F297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LETINIER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SYLVIE</w:t>
      </w:r>
    </w:p>
    <w:p w14:paraId="4974D5CA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223A888B" w14:textId="654E284E" w:rsidR="0015688F" w:rsidRDefault="002F297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1250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DES CROZES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3A94EE06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7E7C387D" w14:textId="353ACCA7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F2977">
        <w:rPr>
          <w:rFonts w:ascii="Arial" w:hAnsi="Arial"/>
          <w:iCs/>
        </w:rPr>
        <w:t>40</w:t>
      </w:r>
      <w:r>
        <w:rPr>
          <w:rFonts w:ascii="Arial" w:hAnsi="Arial"/>
          <w:iCs/>
        </w:rPr>
        <w:t xml:space="preserve">, section </w:t>
      </w:r>
      <w:r w:rsidR="002F2977">
        <w:rPr>
          <w:rFonts w:ascii="Arial" w:hAnsi="Arial"/>
          <w:iCs/>
        </w:rPr>
        <w:t>YN</w:t>
      </w:r>
      <w:r>
        <w:rPr>
          <w:rFonts w:ascii="Arial" w:hAnsi="Arial"/>
          <w:iCs/>
        </w:rPr>
        <w:t>.</w:t>
      </w:r>
    </w:p>
    <w:p w14:paraId="7E900B38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770B4E43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07C66857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619D78CB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12FDD82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5451B54B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5DA4DBD4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63D54F02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18924F3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3FF522A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A404E2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5003A31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36953AB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5F98A1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134775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4D41C2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848D73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D74302A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D68B26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4909F5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B3D8D7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36A002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494A8CA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61C384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3A8E9E4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3221BCB3" w14:textId="4603CF31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B4923">
              <w:rPr>
                <w:rFonts w:cs="Arial"/>
                <w:bCs/>
                <w:noProof/>
              </w:rPr>
              <w:t>mercredi 5 mai 2021</w:t>
            </w:r>
            <w:r>
              <w:rPr>
                <w:rFonts w:cs="Arial"/>
                <w:bCs/>
              </w:rPr>
              <w:fldChar w:fldCharType="end"/>
            </w:r>
          </w:p>
          <w:p w14:paraId="5350F605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63FAF33C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2D522156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42D5A03B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1870D5EC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3BCB7415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731300F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50D6E8B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F567BB9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1F6718EA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0944E1A9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3291D362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51339955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059FEBD3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438E20EE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2DF24FE6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3E921624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05682817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07D6B900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5383E2C8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6326B6F8" w14:textId="77777777" w:rsidR="0015688F" w:rsidRDefault="0015688F" w:rsidP="0015688F">
      <w:pPr>
        <w:jc w:val="left"/>
        <w:rPr>
          <w:rFonts w:cs="Arial"/>
          <w:bCs/>
        </w:rPr>
      </w:pPr>
    </w:p>
    <w:p w14:paraId="5F46469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260E4042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0BC3E91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5D0D06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6D88F4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1CFCB08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250C941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6E9B0668" w14:textId="416020D4" w:rsidR="0015688F" w:rsidRDefault="002F297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LETINIER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SYLVIE</w:t>
      </w:r>
    </w:p>
    <w:p w14:paraId="4C51B6DF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75E162D9" w14:textId="1FB72786" w:rsidR="0015688F" w:rsidRDefault="002F297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1250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DES CROZES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629A16DE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C6C1C30" w14:textId="5DDF8BA8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F2977">
        <w:rPr>
          <w:rFonts w:ascii="Arial" w:hAnsi="Arial"/>
          <w:iCs/>
        </w:rPr>
        <w:t>40</w:t>
      </w:r>
      <w:r>
        <w:rPr>
          <w:rFonts w:ascii="Arial" w:hAnsi="Arial"/>
          <w:iCs/>
        </w:rPr>
        <w:t xml:space="preserve">, section </w:t>
      </w:r>
      <w:r w:rsidR="002F2977">
        <w:rPr>
          <w:rFonts w:ascii="Arial" w:hAnsi="Arial"/>
          <w:iCs/>
        </w:rPr>
        <w:t>YN</w:t>
      </w:r>
      <w:r>
        <w:rPr>
          <w:rFonts w:ascii="Arial" w:hAnsi="Arial"/>
          <w:iCs/>
        </w:rPr>
        <w:t>.</w:t>
      </w:r>
    </w:p>
    <w:p w14:paraId="6A823999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20E88C75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1461313C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6FAA7E45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ABB1519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76255FFB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12E022C9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706F0893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3BA3439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1642DF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B44A5E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139DD08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2855E493" w14:textId="79607CA9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B4923">
              <w:rPr>
                <w:rFonts w:cs="Arial"/>
                <w:bCs/>
                <w:noProof/>
              </w:rPr>
              <w:t>mercredi 5 mai 2021</w:t>
            </w:r>
            <w:r>
              <w:rPr>
                <w:rFonts w:cs="Arial"/>
                <w:bCs/>
              </w:rPr>
              <w:fldChar w:fldCharType="end"/>
            </w:r>
          </w:p>
          <w:p w14:paraId="022E95D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037736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A52505D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42E207DB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74543100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5CE8C209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868C8FB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6F32CBD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0A080330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6EA8DBD2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F060132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468C963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30295DC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53BE9EB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689C3C5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E284FE2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B8D5990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8B18F3A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5ED07A76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729BC" w14:textId="77777777" w:rsidR="00BB2CE1" w:rsidRDefault="00BB2CE1">
      <w:r>
        <w:separator/>
      </w:r>
    </w:p>
  </w:endnote>
  <w:endnote w:type="continuationSeparator" w:id="0">
    <w:p w14:paraId="6FA58A3A" w14:textId="77777777" w:rsidR="00BB2CE1" w:rsidRDefault="00BB2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A4888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21BD6EC9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C05E7" w14:textId="77777777" w:rsidR="00BB2CE1" w:rsidRDefault="00BB2CE1">
      <w:r>
        <w:separator/>
      </w:r>
    </w:p>
  </w:footnote>
  <w:footnote w:type="continuationSeparator" w:id="0">
    <w:p w14:paraId="47352D6D" w14:textId="77777777" w:rsidR="00BB2CE1" w:rsidRDefault="00BB2C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39F2C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460E521F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2CE1"/>
    <w:rsid w:val="000325F5"/>
    <w:rsid w:val="00110A76"/>
    <w:rsid w:val="0015688F"/>
    <w:rsid w:val="001B4923"/>
    <w:rsid w:val="00224910"/>
    <w:rsid w:val="00243875"/>
    <w:rsid w:val="00280E8D"/>
    <w:rsid w:val="002F2977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B2CE1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051CD4"/>
  <w15:chartTrackingRefBased/>
  <w15:docId w15:val="{050A69E5-98CB-4A3E-8685-780641AA1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804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2021-05-05T08:58:00Z</cp:lastPrinted>
  <dcterms:created xsi:type="dcterms:W3CDTF">2021-05-05T08:58:00Z</dcterms:created>
  <dcterms:modified xsi:type="dcterms:W3CDTF">2021-05-05T09:00:00Z</dcterms:modified>
</cp:coreProperties>
</file>