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821BEF" w:rsidRDefault="00821BEF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821BEF">
              <w:rPr>
                <w:noProof/>
              </w:rPr>
              <w:t>vendredi 6 décembre 2019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821BEF" w:rsidRDefault="00E8627A" w:rsidP="00A21DBE">
            <w:pPr>
              <w:spacing w:before="120"/>
              <w:ind w:left="2198"/>
              <w:jc w:val="left"/>
              <w:rPr>
                <w:bCs/>
              </w:rPr>
            </w:pPr>
            <w:proofErr w:type="spellStart"/>
            <w:r>
              <w:rPr>
                <w:bCs/>
              </w:rPr>
              <w:t>Societe</w:t>
            </w:r>
            <w:proofErr w:type="spellEnd"/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SNCF MOBILITE</w:t>
            </w:r>
          </w:p>
          <w:p w:rsidR="00A21DBE" w:rsidRPr="00A21DBE" w:rsidRDefault="00A21DBE" w:rsidP="00A21DBE">
            <w:pPr>
              <w:spacing w:before="120"/>
              <w:ind w:left="2198"/>
              <w:jc w:val="left"/>
              <w:rPr>
                <w:bCs/>
              </w:rPr>
            </w:pPr>
            <w:r w:rsidRPr="00A21DBE">
              <w:rPr>
                <w:bCs/>
              </w:rPr>
              <w:t xml:space="preserve"> </w:t>
            </w:r>
            <w:r w:rsidR="00E8627A">
              <w:rPr>
                <w:bCs/>
              </w:rPr>
              <w:t>YXYME</w:t>
            </w:r>
          </w:p>
          <w:p w:rsidR="00821BEF" w:rsidRDefault="00821BEF" w:rsidP="00E8627A">
            <w:pPr>
              <w:spacing w:before="120"/>
              <w:ind w:left="2198"/>
              <w:jc w:val="left"/>
            </w:pPr>
            <w:r w:rsidRPr="00821BEF">
              <w:t>Parc du club du Millénaire bat 8, 1025 av Henry Becquerel</w:t>
            </w:r>
          </w:p>
          <w:p w:rsidR="00821BEF" w:rsidRDefault="00821BEF" w:rsidP="00E8627A">
            <w:pPr>
              <w:spacing w:before="120"/>
              <w:ind w:left="2198"/>
              <w:jc w:val="left"/>
            </w:pPr>
            <w:r>
              <w:t>M. SPINARD</w:t>
            </w:r>
          </w:p>
          <w:p w:rsidR="00A21DBE" w:rsidRPr="00A21DBE" w:rsidRDefault="00E8627A" w:rsidP="00821BEF">
            <w:pPr>
              <w:spacing w:before="120"/>
              <w:ind w:left="2198"/>
              <w:jc w:val="left"/>
            </w:pPr>
            <w:r>
              <w:t>34000</w:t>
            </w:r>
            <w:r w:rsidR="00A21DBE" w:rsidRPr="00A21DBE">
              <w:t xml:space="preserve"> </w:t>
            </w:r>
            <w:r>
              <w:t>M</w:t>
            </w:r>
            <w:r w:rsidR="00821BEF">
              <w:t>ONTPELLIER</w:t>
            </w:r>
          </w:p>
        </w:tc>
      </w:tr>
      <w:bookmarkEnd w:id="0"/>
    </w:tbl>
    <w:p w:rsidR="00821BEF" w:rsidRDefault="00821BEF" w:rsidP="00A21DBE">
      <w:pPr>
        <w:spacing w:before="120"/>
        <w:rPr>
          <w:i/>
          <w:u w:val="single"/>
        </w:rPr>
      </w:pPr>
    </w:p>
    <w:p w:rsidR="00821BEF" w:rsidRDefault="00821BEF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proofErr w:type="spellStart"/>
      <w:r w:rsidR="00E8627A">
        <w:rPr>
          <w:bCs/>
        </w:rPr>
        <w:t>Societe</w:t>
      </w:r>
      <w:proofErr w:type="spellEnd"/>
      <w:r w:rsidRPr="00A21DBE">
        <w:rPr>
          <w:bCs/>
        </w:rPr>
        <w:t xml:space="preserve"> </w:t>
      </w:r>
      <w:r w:rsidR="00E8627A">
        <w:rPr>
          <w:bCs/>
        </w:rPr>
        <w:t>SNCF MOBILITE</w:t>
      </w:r>
      <w:r w:rsidRPr="00A21DBE">
        <w:rPr>
          <w:bCs/>
        </w:rPr>
        <w:t xml:space="preserve"> </w:t>
      </w:r>
      <w:r w:rsidR="00E8627A">
        <w:rPr>
          <w:bCs/>
        </w:rPr>
        <w:t>YXYME</w:t>
      </w:r>
    </w:p>
    <w:p w:rsidR="00A21DBE" w:rsidRPr="00A21DBE" w:rsidRDefault="00A21DBE" w:rsidP="00A21DBE">
      <w:pPr>
        <w:spacing w:before="120"/>
      </w:pPr>
    </w:p>
    <w:p w:rsidR="00A21DBE" w:rsidRPr="00A21DBE" w:rsidRDefault="00821BEF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8627A">
        <w:t>CASTELNAUDARY</w:t>
      </w:r>
      <w:r w:rsidRPr="00A21DBE">
        <w:t xml:space="preserve">, </w:t>
      </w:r>
      <w:r w:rsidR="00E8627A">
        <w:rPr>
          <w:bCs/>
        </w:rPr>
        <w:t>438</w:t>
      </w:r>
      <w:r w:rsidRPr="00A21DBE">
        <w:rPr>
          <w:bCs/>
        </w:rPr>
        <w:t xml:space="preserve"> </w:t>
      </w:r>
      <w:r w:rsidR="00E8627A">
        <w:rPr>
          <w:bCs/>
        </w:rPr>
        <w:t xml:space="preserve">Av des </w:t>
      </w:r>
      <w:proofErr w:type="spellStart"/>
      <w:r w:rsidR="00E8627A">
        <w:rPr>
          <w:bCs/>
        </w:rPr>
        <w:t>Pyrénnées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E8627A">
        <w:rPr>
          <w:iCs/>
        </w:rPr>
        <w:t>246</w:t>
      </w:r>
      <w:r w:rsidRPr="00A21DBE">
        <w:rPr>
          <w:iCs/>
        </w:rPr>
        <w:t xml:space="preserve">, section </w:t>
      </w:r>
      <w:r w:rsidR="00E8627A">
        <w:rPr>
          <w:iCs/>
        </w:rPr>
        <w:t>AK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8627A">
        <w:t>05/12/2019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821BEF" w:rsidRDefault="00A21DBE" w:rsidP="00821BEF">
      <w:pPr>
        <w:spacing w:before="120"/>
        <w:ind w:left="708" w:firstLine="1"/>
        <w:rPr>
          <w:bCs/>
        </w:rPr>
      </w:pPr>
      <w:r w:rsidRPr="00A21DBE">
        <w:t xml:space="preserve">Vous en souhaitant bonne réception, nous vous prions d’agréer, </w:t>
      </w:r>
      <w:r w:rsidR="00821BEF" w:rsidRPr="00821BEF">
        <w:rPr>
          <w:bCs/>
        </w:rPr>
        <w:t>Monsieur</w:t>
      </w:r>
      <w:r w:rsidR="00821BEF">
        <w:rPr>
          <w:bCs/>
        </w:rPr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CC4" w:rsidRDefault="003C0CC4">
      <w:r>
        <w:separator/>
      </w:r>
    </w:p>
  </w:endnote>
  <w:endnote w:type="continuationSeparator" w:id="0">
    <w:p w:rsidR="003C0CC4" w:rsidRDefault="003C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CC4" w:rsidRDefault="003C0CC4">
      <w:r>
        <w:separator/>
      </w:r>
    </w:p>
  </w:footnote>
  <w:footnote w:type="continuationSeparator" w:id="0">
    <w:p w:rsidR="003C0CC4" w:rsidRDefault="003C0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C0CC4"/>
    <w:rsid w:val="00055979"/>
    <w:rsid w:val="000A277E"/>
    <w:rsid w:val="002F1220"/>
    <w:rsid w:val="00323107"/>
    <w:rsid w:val="00367ED1"/>
    <w:rsid w:val="003A4FD5"/>
    <w:rsid w:val="003C0CC4"/>
    <w:rsid w:val="003D0E39"/>
    <w:rsid w:val="004F0BE6"/>
    <w:rsid w:val="00656B72"/>
    <w:rsid w:val="006672FE"/>
    <w:rsid w:val="00821BEF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76274"/>
    <w:rsid w:val="00E66290"/>
    <w:rsid w:val="00E8627A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7720ECB-1441-444B-A547-A916AD214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21BEF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1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4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2019-12-06T08:43:00Z</cp:lastPrinted>
  <dcterms:created xsi:type="dcterms:W3CDTF">2019-12-06T08:40:00Z</dcterms:created>
  <dcterms:modified xsi:type="dcterms:W3CDTF">2019-12-06T08:44:00Z</dcterms:modified>
</cp:coreProperties>
</file>