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1939D3D8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096B3371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C471CE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70A13BE2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435C1BD7" w14:textId="77777777" w:rsidR="00E349AC" w:rsidRDefault="00E349A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27BFF6A" w14:textId="77777777" w:rsidR="00E349AC" w:rsidRDefault="00E349A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8F0E0EB" w14:textId="77777777" w:rsidR="00E349AC" w:rsidRDefault="00E349A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6521028" w14:textId="77777777" w:rsidR="00E349AC" w:rsidRDefault="00E349A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4833207" w14:textId="06A345BE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349AC">
              <w:rPr>
                <w:rFonts w:ascii="Arial" w:hAnsi="Arial"/>
                <w:noProof/>
              </w:rPr>
              <w:t>jeudi 5 août 2021</w:t>
            </w:r>
            <w:r>
              <w:rPr>
                <w:rFonts w:ascii="Arial" w:hAnsi="Arial"/>
              </w:rPr>
              <w:fldChar w:fldCharType="end"/>
            </w:r>
          </w:p>
          <w:p w14:paraId="68232A28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81524DD" w14:textId="4B3D2FA7" w:rsidR="00D84DE5" w:rsidRDefault="000049F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PERES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VICTOR</w:t>
            </w:r>
          </w:p>
          <w:p w14:paraId="4E33EE14" w14:textId="7ABE0959" w:rsidR="00D84DE5" w:rsidRDefault="000049F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2547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route</w:t>
            </w:r>
            <w:proofErr w:type="gramEnd"/>
            <w:r>
              <w:rPr>
                <w:rFonts w:ascii="Arial" w:hAnsi="Arial"/>
              </w:rPr>
              <w:t xml:space="preserve"> du </w:t>
            </w:r>
            <w:proofErr w:type="spellStart"/>
            <w:r>
              <w:rPr>
                <w:rFonts w:ascii="Arial" w:hAnsi="Arial"/>
              </w:rPr>
              <w:t>Segala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14:paraId="39414D28" w14:textId="75074F7F" w:rsidR="00D84DE5" w:rsidRDefault="000049F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14:paraId="6639F919" w14:textId="77777777" w:rsidR="00E349AC" w:rsidRDefault="00E349AC" w:rsidP="00D84DE5">
      <w:pPr>
        <w:pStyle w:val="Commentaire"/>
        <w:rPr>
          <w:rFonts w:ascii="Arial" w:hAnsi="Arial"/>
          <w:i/>
          <w:u w:val="single"/>
        </w:rPr>
      </w:pPr>
    </w:p>
    <w:p w14:paraId="43D526B5" w14:textId="77777777" w:rsidR="00E349AC" w:rsidRDefault="00E349AC" w:rsidP="00D84DE5">
      <w:pPr>
        <w:pStyle w:val="Commentaire"/>
        <w:rPr>
          <w:rFonts w:ascii="Arial" w:hAnsi="Arial"/>
          <w:i/>
          <w:u w:val="single"/>
        </w:rPr>
      </w:pPr>
    </w:p>
    <w:p w14:paraId="636F0837" w14:textId="77777777" w:rsidR="00E349AC" w:rsidRDefault="00E349AC" w:rsidP="00D84DE5">
      <w:pPr>
        <w:pStyle w:val="Commentaire"/>
        <w:rPr>
          <w:rFonts w:ascii="Arial" w:hAnsi="Arial"/>
          <w:i/>
          <w:u w:val="single"/>
        </w:rPr>
      </w:pPr>
    </w:p>
    <w:p w14:paraId="1654ECF7" w14:textId="77777777" w:rsidR="00E349AC" w:rsidRDefault="00E349AC" w:rsidP="00D84DE5">
      <w:pPr>
        <w:pStyle w:val="Commentaire"/>
        <w:rPr>
          <w:rFonts w:ascii="Arial" w:hAnsi="Arial"/>
          <w:i/>
          <w:u w:val="single"/>
        </w:rPr>
      </w:pPr>
    </w:p>
    <w:p w14:paraId="2C264AB4" w14:textId="77777777" w:rsidR="00E349AC" w:rsidRDefault="00E349AC" w:rsidP="00D84DE5">
      <w:pPr>
        <w:pStyle w:val="Commentaire"/>
        <w:rPr>
          <w:rFonts w:ascii="Arial" w:hAnsi="Arial"/>
          <w:i/>
          <w:u w:val="single"/>
        </w:rPr>
      </w:pPr>
    </w:p>
    <w:p w14:paraId="5A80D6EA" w14:textId="531372C1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1BC1B9DC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7203E125" w14:textId="036D3134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049FC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PERES</w:t>
      </w:r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VICTOR</w:t>
      </w:r>
    </w:p>
    <w:p w14:paraId="19E13970" w14:textId="77777777" w:rsidR="00D84DE5" w:rsidRDefault="00D84DE5" w:rsidP="00D84DE5">
      <w:pPr>
        <w:pStyle w:val="Commentaire"/>
        <w:rPr>
          <w:rFonts w:ascii="Arial" w:hAnsi="Arial"/>
        </w:rPr>
      </w:pPr>
    </w:p>
    <w:p w14:paraId="70652DDD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749D6F9E" w14:textId="77777777" w:rsidR="00D84DE5" w:rsidRDefault="00D84DE5" w:rsidP="00D84DE5">
      <w:pPr>
        <w:pStyle w:val="Commentaire"/>
        <w:rPr>
          <w:rFonts w:ascii="Arial" w:hAnsi="Arial"/>
        </w:rPr>
      </w:pPr>
    </w:p>
    <w:p w14:paraId="56CFF5CF" w14:textId="5876EED6" w:rsidR="00D84DE5" w:rsidRDefault="000049F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0315F852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7CE40766" w14:textId="12260805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049F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PERES</w:t>
      </w:r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VICTOR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049FC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049FC">
        <w:rPr>
          <w:rFonts w:ascii="Arial" w:hAnsi="Arial"/>
          <w:iCs/>
        </w:rPr>
        <w:t>628</w:t>
      </w:r>
      <w:r>
        <w:rPr>
          <w:rFonts w:ascii="Arial" w:hAnsi="Arial"/>
          <w:iCs/>
        </w:rPr>
        <w:t xml:space="preserve">, section </w:t>
      </w:r>
      <w:r w:rsidR="000049FC">
        <w:rPr>
          <w:rFonts w:ascii="Arial" w:hAnsi="Arial"/>
          <w:iCs/>
        </w:rPr>
        <w:t>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52FCDB4D" w14:textId="3B7D6AA6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049F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976047F" w14:textId="77777777" w:rsidR="00D84DE5" w:rsidRDefault="00D84DE5" w:rsidP="00D84DE5">
      <w:pPr>
        <w:ind w:left="5670"/>
        <w:rPr>
          <w:rFonts w:cs="Arial"/>
          <w:bCs/>
        </w:rPr>
      </w:pPr>
    </w:p>
    <w:p w14:paraId="4F9748B6" w14:textId="77777777" w:rsidR="006512EA" w:rsidRDefault="00D84DE5" w:rsidP="00D84DE5">
      <w:pPr>
        <w:pStyle w:val="Retraitcorpsdetexte"/>
      </w:pPr>
      <w:r>
        <w:t xml:space="preserve">Le Président </w:t>
      </w:r>
    </w:p>
    <w:p w14:paraId="79CD6061" w14:textId="77777777" w:rsidR="00D350A6" w:rsidRDefault="00D350A6" w:rsidP="00D84DE5">
      <w:pPr>
        <w:pStyle w:val="Retraitcorpsdetexte"/>
      </w:pPr>
    </w:p>
    <w:p w14:paraId="56F76984" w14:textId="77777777" w:rsidR="00D350A6" w:rsidRDefault="00D350A6" w:rsidP="00D84DE5">
      <w:pPr>
        <w:pStyle w:val="Retraitcorpsdetexte"/>
      </w:pPr>
    </w:p>
    <w:p w14:paraId="6C97C597" w14:textId="77777777" w:rsidR="00D350A6" w:rsidRDefault="00D350A6" w:rsidP="00D84DE5">
      <w:pPr>
        <w:pStyle w:val="Retraitcorpsdetexte"/>
      </w:pPr>
    </w:p>
    <w:p w14:paraId="15842D7D" w14:textId="77777777" w:rsidR="00D84DE5" w:rsidRDefault="00D84DE5" w:rsidP="00D84DE5">
      <w:pPr>
        <w:pStyle w:val="Retraitcorpsdetexte"/>
      </w:pPr>
      <w:r>
        <w:t>Philippe GREFFIER</w:t>
      </w:r>
    </w:p>
    <w:p w14:paraId="0AD1E32A" w14:textId="77777777" w:rsidR="00385AFF" w:rsidRDefault="00385AFF" w:rsidP="00D84DE5"/>
    <w:p w14:paraId="31047210" w14:textId="77777777" w:rsidR="00385AFF" w:rsidRDefault="00385AFF" w:rsidP="00D84DE5"/>
    <w:p w14:paraId="1298A54F" w14:textId="77777777" w:rsidR="00385AFF" w:rsidRDefault="00385AFF" w:rsidP="00D84DE5"/>
    <w:p w14:paraId="050A84D8" w14:textId="77777777" w:rsidR="005F0F78" w:rsidRDefault="005F0F78" w:rsidP="00D84DE5"/>
    <w:p w14:paraId="7F970E55" w14:textId="77777777" w:rsidR="005F0F78" w:rsidRDefault="005F0F78" w:rsidP="00D84DE5"/>
    <w:p w14:paraId="610DD81A" w14:textId="77777777" w:rsidR="00385AFF" w:rsidRDefault="00385AFF" w:rsidP="00D84DE5"/>
    <w:p w14:paraId="6B2835C9" w14:textId="77777777" w:rsidR="00385AFF" w:rsidRDefault="00385AFF" w:rsidP="00D84DE5"/>
    <w:p w14:paraId="00A43FC8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0EFB2FC6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382F9487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F2BC37F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461D3B7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803DC2A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721F214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0C50B34C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55646524" w14:textId="77777777" w:rsidR="00D84DE5" w:rsidRDefault="00D84DE5" w:rsidP="00D84DE5">
      <w:pPr>
        <w:jc w:val="left"/>
        <w:rPr>
          <w:rFonts w:cs="Arial"/>
          <w:bCs/>
        </w:rPr>
      </w:pPr>
    </w:p>
    <w:p w14:paraId="0789085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2F11F1E2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E7943BD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D28A54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B59FCD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645D92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0A7F86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56F1FF81" w14:textId="59E97519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PERES</w:t>
      </w:r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VICTOR</w:t>
      </w:r>
    </w:p>
    <w:p w14:paraId="1CE3E18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6D4F3CC6" w14:textId="6F122282" w:rsidR="00D84DE5" w:rsidRDefault="000049F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Petite </w:t>
      </w:r>
      <w:proofErr w:type="spellStart"/>
      <w:r>
        <w:rPr>
          <w:rFonts w:ascii="Arial" w:hAnsi="Arial"/>
          <w:bCs/>
        </w:rPr>
        <w:t>Bernèze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13DB5E23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1B70EE6" w14:textId="2E3207DE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049FC">
        <w:rPr>
          <w:rFonts w:ascii="Arial" w:hAnsi="Arial"/>
          <w:iCs/>
        </w:rPr>
        <w:t>628</w:t>
      </w:r>
      <w:r>
        <w:rPr>
          <w:rFonts w:ascii="Arial" w:hAnsi="Arial"/>
          <w:iCs/>
        </w:rPr>
        <w:t xml:space="preserve">, section </w:t>
      </w:r>
      <w:r w:rsidR="000049FC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14:paraId="46C37182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2E66DE7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D132369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24273F3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1A66EE0C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79C701BF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629AEFD9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7E8659DC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6CF0549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AE9E8E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A9849F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F5A927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70B11A12" w14:textId="538B4D23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349AC">
              <w:rPr>
                <w:rFonts w:cs="Arial"/>
                <w:bCs/>
                <w:noProof/>
              </w:rPr>
              <w:t>jeudi 5 août 2021</w:t>
            </w:r>
            <w:r>
              <w:rPr>
                <w:rFonts w:cs="Arial"/>
                <w:bCs/>
              </w:rPr>
              <w:fldChar w:fldCharType="end"/>
            </w:r>
          </w:p>
          <w:p w14:paraId="55420BA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1C56A0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D811AA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CE96F6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262EB46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57E8D31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9F7F4F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587CD9F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8C25103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61AAC517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6F57FDD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DB2E07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2597B9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DE7F5B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6CAA35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6E8C7B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B42E7F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0C8B2F7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03324C9B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02F97D8C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3BB1773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0CF7BE39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2236D5C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CB3A2CF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279BA8A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12F603B9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85203DB" w14:textId="77777777" w:rsidR="00D84DE5" w:rsidRDefault="00D84DE5" w:rsidP="00D84DE5">
      <w:pPr>
        <w:jc w:val="left"/>
        <w:rPr>
          <w:rFonts w:cs="Arial"/>
          <w:bCs/>
        </w:rPr>
      </w:pPr>
    </w:p>
    <w:p w14:paraId="3D6AB18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4129E8D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FD5E3D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B93366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99AF25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8500D8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223118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0663ADFA" w14:textId="69291C11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PERES</w:t>
      </w:r>
      <w:r>
        <w:rPr>
          <w:rFonts w:ascii="Arial" w:hAnsi="Arial"/>
          <w:bCs/>
        </w:rPr>
        <w:t xml:space="preserve"> </w:t>
      </w:r>
      <w:r w:rsidR="000049FC">
        <w:rPr>
          <w:rFonts w:ascii="Arial" w:hAnsi="Arial"/>
          <w:bCs/>
        </w:rPr>
        <w:t>VICTOR</w:t>
      </w:r>
    </w:p>
    <w:p w14:paraId="39160C10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1DD99D27" w14:textId="329822FA" w:rsidR="00D84DE5" w:rsidRDefault="000049F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Petite </w:t>
      </w:r>
      <w:proofErr w:type="spellStart"/>
      <w:r>
        <w:rPr>
          <w:rFonts w:ascii="Arial" w:hAnsi="Arial"/>
          <w:bCs/>
        </w:rPr>
        <w:t>Bernèze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406EA4C1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FB353CE" w14:textId="6475A28F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049FC">
        <w:rPr>
          <w:rFonts w:ascii="Arial" w:hAnsi="Arial"/>
          <w:iCs/>
        </w:rPr>
        <w:t>628</w:t>
      </w:r>
      <w:r>
        <w:rPr>
          <w:rFonts w:ascii="Arial" w:hAnsi="Arial"/>
          <w:iCs/>
        </w:rPr>
        <w:t xml:space="preserve">, section </w:t>
      </w:r>
      <w:r w:rsidR="000049FC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14:paraId="4DA301EB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18D666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89EECBE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73ECEEA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638C0911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0E44C099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7E9D64E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2B004A8D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733E78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D45ED2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EA7B32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291C68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D79E236" w14:textId="5549C28E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349AC">
              <w:rPr>
                <w:rFonts w:cs="Arial"/>
                <w:bCs/>
                <w:noProof/>
              </w:rPr>
              <w:t>jeudi 5 août 2021</w:t>
            </w:r>
            <w:r>
              <w:rPr>
                <w:rFonts w:cs="Arial"/>
                <w:bCs/>
              </w:rPr>
              <w:fldChar w:fldCharType="end"/>
            </w:r>
          </w:p>
          <w:p w14:paraId="57E8222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F7351F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61D419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B6ACA5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AE0A506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5727ACF9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823A579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A8FE4B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D45ADB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5276900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03F4258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84F8D1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EE5AE2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C56405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3EE47D4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77467923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5A22DD9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9C5BAA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1970DF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4538BA12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A9742" w14:textId="77777777" w:rsidR="00E65ACA" w:rsidRDefault="00E65ACA">
      <w:r>
        <w:separator/>
      </w:r>
    </w:p>
  </w:endnote>
  <w:endnote w:type="continuationSeparator" w:id="0">
    <w:p w14:paraId="657B8E3C" w14:textId="77777777" w:rsidR="00E65ACA" w:rsidRDefault="00E6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6F954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297D699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C4F82" w14:textId="77777777" w:rsidR="00E65ACA" w:rsidRDefault="00E65ACA">
      <w:r>
        <w:separator/>
      </w:r>
    </w:p>
  </w:footnote>
  <w:footnote w:type="continuationSeparator" w:id="0">
    <w:p w14:paraId="3E39CCC8" w14:textId="77777777" w:rsidR="00E65ACA" w:rsidRDefault="00E65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A2DFD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942FD6D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5ACA"/>
    <w:rsid w:val="000049FC"/>
    <w:rsid w:val="00170917"/>
    <w:rsid w:val="00252476"/>
    <w:rsid w:val="00296C3E"/>
    <w:rsid w:val="002D7FB2"/>
    <w:rsid w:val="00305A9D"/>
    <w:rsid w:val="00385AFF"/>
    <w:rsid w:val="003D1660"/>
    <w:rsid w:val="003F7D70"/>
    <w:rsid w:val="00526D68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349AC"/>
    <w:rsid w:val="00E65AC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B86F4C"/>
  <w15:chartTrackingRefBased/>
  <w15:docId w15:val="{760ADC4A-CF26-48CE-A3B2-F93E1F46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647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2021-08-05T08:31:00Z</cp:lastPrinted>
  <dcterms:created xsi:type="dcterms:W3CDTF">2021-08-05T08:28:00Z</dcterms:created>
  <dcterms:modified xsi:type="dcterms:W3CDTF">2021-08-05T08:34:00Z</dcterms:modified>
</cp:coreProperties>
</file>