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3E71AB6D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4D04B446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7B04D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4884BE0A" w14:textId="77777777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D636C5">
              <w:rPr>
                <w:noProof/>
              </w:rPr>
              <w:t>jeudi 6 mai 2021</w:t>
            </w:r>
            <w:r w:rsidRPr="000060FC">
              <w:fldChar w:fldCharType="end"/>
            </w:r>
          </w:p>
          <w:p w14:paraId="277B72F4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45F5D501" w14:textId="101F2952" w:rsidR="000060FC" w:rsidRPr="000060FC" w:rsidRDefault="00470BB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RENNESSON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Philippe</w:t>
            </w:r>
          </w:p>
          <w:p w14:paraId="02F96374" w14:textId="6C7779B7" w:rsidR="000060FC" w:rsidRPr="000060FC" w:rsidRDefault="00470BB8" w:rsidP="000060FC">
            <w:pPr>
              <w:spacing w:before="120"/>
              <w:ind w:left="2198"/>
              <w:jc w:val="left"/>
            </w:pPr>
            <w:r>
              <w:t>151</w:t>
            </w:r>
            <w:r w:rsidR="000060FC" w:rsidRPr="000060FC">
              <w:t xml:space="preserve"> (%PROPRIETAIRE%CLIENT%ADRESSE%NOM_RUE%) (%PROPRIETAIRE%CLIENT%ADRESSE%COMPLEMENT_RUE%)</w:t>
            </w:r>
          </w:p>
          <w:p w14:paraId="346915AF" w14:textId="77777777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>(%PROPRIETAIRE%CLIENT%ADRESSE%VILLE%CP%) (%PROPRIETAIRE%CLIENT%ADRESSE%VILLE%NOM_VILLE%)</w:t>
            </w:r>
          </w:p>
        </w:tc>
      </w:tr>
    </w:tbl>
    <w:p w14:paraId="29CA3EB4" w14:textId="77777777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4ED44B84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4161F5C6" w14:textId="77777777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Pr="000060FC">
        <w:rPr>
          <w:bCs/>
        </w:rPr>
        <w:t>(%PROPRIETAIRE%CLIENT%REFCIVILITE%LIB_CIVILITE%) (%PROPRIETAIRE%CLIENT%NOM%) (%PROPRIETAIRE%CLIENT%PRENOM%)</w:t>
      </w:r>
    </w:p>
    <w:p w14:paraId="661E7934" w14:textId="77777777" w:rsidR="000060FC" w:rsidRPr="000060FC" w:rsidRDefault="000060FC" w:rsidP="000060FC">
      <w:pPr>
        <w:spacing w:before="120"/>
      </w:pPr>
    </w:p>
    <w:p w14:paraId="3A1CBCA6" w14:textId="77777777" w:rsidR="000060FC" w:rsidRPr="000060FC" w:rsidRDefault="000060FC" w:rsidP="000060FC">
      <w:pPr>
        <w:spacing w:before="120"/>
        <w:ind w:firstLine="709"/>
      </w:pPr>
      <w:r w:rsidRPr="000060FC">
        <w:rPr>
          <w:bCs/>
        </w:rPr>
        <w:t>(%PROPRIETAIRE%CLIENT%REFCIVILITE%LIB_CIVILITE%)</w:t>
      </w:r>
      <w:r w:rsidRPr="000060FC">
        <w:t>,</w:t>
      </w:r>
    </w:p>
    <w:p w14:paraId="7B7DF056" w14:textId="77777777" w:rsidR="000060FC" w:rsidRPr="000060FC" w:rsidRDefault="000060FC" w:rsidP="000060FC">
      <w:pPr>
        <w:spacing w:before="120"/>
        <w:ind w:firstLine="709"/>
      </w:pPr>
    </w:p>
    <w:p w14:paraId="297A10C0" w14:textId="77777777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(%HABITATION%ADRESSE%VILLE%NOM_VILLE%), </w:t>
      </w:r>
      <w:r w:rsidRPr="000060FC">
        <w:rPr>
          <w:bCs/>
        </w:rPr>
        <w:t>(%HABITATION%ADRESSE%NUMERO_RUE%) (%HABITATION%ADRESSE%NOM_RUE%) (%HABITATION%ADRESSE%COMPLEMENT_RUE%)</w:t>
      </w:r>
      <w:r w:rsidRPr="000060FC">
        <w:t xml:space="preserve">,  sur la parcelle </w:t>
      </w:r>
      <w:r w:rsidRPr="000060FC">
        <w:rPr>
          <w:iCs/>
        </w:rPr>
        <w:t>n°(%PARCELLE%NUMERO%), section (%PARCELLE%SECTION%),</w:t>
      </w:r>
      <w:r w:rsidRPr="000060FC">
        <w:t xml:space="preserve"> réalisée par le SPANC de la Communauté de Communes en date du (%CONTROLE%DATE_CONTROLE%), veuillez trouver ci-joint au présent courrier :</w:t>
      </w:r>
    </w:p>
    <w:p w14:paraId="4AE152D1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4132F730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5B41CF6B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14:paraId="06BF13B1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6B631C47" w14:textId="77777777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Pr="000060FC">
        <w:rPr>
          <w:bCs/>
        </w:rPr>
        <w:t>(%PROPRIETAIRE%CLIENT%REFCIVILITE%LIB_CIVILITE%)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5440CBB9" w14:textId="77777777" w:rsidR="000060FC" w:rsidRPr="000060FC" w:rsidRDefault="000060FC" w:rsidP="000060FC">
      <w:pPr>
        <w:spacing w:before="240"/>
        <w:ind w:left="709"/>
      </w:pPr>
    </w:p>
    <w:p w14:paraId="54D462D4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72E04B0F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21AC7BCE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1166354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2ED7106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A15AF0C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5CE93E38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2F801" w14:textId="77777777" w:rsidR="00D636C5" w:rsidRDefault="00D636C5">
      <w:r>
        <w:separator/>
      </w:r>
    </w:p>
  </w:endnote>
  <w:endnote w:type="continuationSeparator" w:id="0">
    <w:p w14:paraId="5EAB1141" w14:textId="77777777" w:rsidR="00D636C5" w:rsidRDefault="00D63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8DBF9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4CBA8E4" w14:textId="77777777"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14:paraId="641AE69A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E2BB0" w14:textId="77777777" w:rsidR="00D636C5" w:rsidRDefault="00D636C5">
      <w:r>
        <w:separator/>
      </w:r>
    </w:p>
  </w:footnote>
  <w:footnote w:type="continuationSeparator" w:id="0">
    <w:p w14:paraId="4EDD9046" w14:textId="77777777" w:rsidR="00D636C5" w:rsidRDefault="00D636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D636C5"/>
    <w:rsid w:val="000060FC"/>
    <w:rsid w:val="000445BA"/>
    <w:rsid w:val="00165F7E"/>
    <w:rsid w:val="002463C1"/>
    <w:rsid w:val="002B5E55"/>
    <w:rsid w:val="002E10C6"/>
    <w:rsid w:val="003F1ED7"/>
    <w:rsid w:val="00470BB8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636C5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39F3BA"/>
  <w15:chartTrackingRefBased/>
  <w15:docId w15:val="{4350E345-1CF7-4D7B-B0E2-B2106E1A1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262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2021-05-06T14:32:00Z</dcterms:created>
  <dcterms:modified xsi:type="dcterms:W3CDTF">2021-05-06T14:32:00Z</dcterms:modified>
</cp:coreProperties>
</file>