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2733A">
              <w:rPr>
                <w:rFonts w:ascii="Arial" w:hAnsi="Arial"/>
                <w:noProof/>
              </w:rPr>
              <w:t>vendredi 4 avril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21B9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DARCHY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Marc</w:t>
            </w:r>
          </w:p>
          <w:p w:rsidR="00D84DE5" w:rsidRDefault="00E21B9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Rouger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21B9D" w:rsidP="00E21B9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21B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Jean Marc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21B9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21B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Jean 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21B9D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21B9D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E21B9D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21B9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Jean 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21B9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Rouger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21B9D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E21B9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733A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E21B9D">
        <w:rPr>
          <w:rFonts w:ascii="Arial" w:hAnsi="Arial"/>
          <w:bCs/>
        </w:rPr>
        <w:t>Jean 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21B9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Rouger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21B9D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E21B9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733A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33A" w:rsidRDefault="00B2733A">
      <w:r>
        <w:separator/>
      </w:r>
    </w:p>
  </w:endnote>
  <w:endnote w:type="continuationSeparator" w:id="0">
    <w:p w:rsidR="00B2733A" w:rsidRDefault="00B27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33A" w:rsidRDefault="00B2733A">
      <w:r>
        <w:separator/>
      </w:r>
    </w:p>
  </w:footnote>
  <w:footnote w:type="continuationSeparator" w:id="0">
    <w:p w:rsidR="00B2733A" w:rsidRDefault="00B27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33A"/>
    <w:rsid w:val="00170917"/>
    <w:rsid w:val="002D1D75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B2733A"/>
    <w:rsid w:val="00D84DE5"/>
    <w:rsid w:val="00DD635A"/>
    <w:rsid w:val="00E21B9D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133EE-0F65-41EF-9C70-8C837A7A5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678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2014-04-04T08:48:00Z</dcterms:created>
  <dcterms:modified xsi:type="dcterms:W3CDTF">2014-04-04T08:48:00Z</dcterms:modified>
</cp:coreProperties>
</file>