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14:paraId="0BC84EDC" w14:textId="77777777" w:rsidTr="000060FC">
        <w:trPr>
          <w:cantSplit/>
          <w:trHeight w:val="2752"/>
        </w:trPr>
        <w:tc>
          <w:tcPr>
            <w:tcW w:w="3402" w:type="dxa"/>
            <w:hideMark/>
          </w:tcPr>
          <w:p w14:paraId="5868AF7F" w14:textId="77777777"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 w14:anchorId="5110289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14:paraId="13FA2DA4" w14:textId="77777777" w:rsidR="00221621" w:rsidRDefault="00221621" w:rsidP="000060FC">
            <w:pPr>
              <w:spacing w:before="120"/>
              <w:ind w:left="2198"/>
              <w:jc w:val="left"/>
            </w:pPr>
          </w:p>
          <w:p w14:paraId="7445FC37" w14:textId="77777777" w:rsidR="00221621" w:rsidRDefault="00221621" w:rsidP="000060FC">
            <w:pPr>
              <w:spacing w:before="120"/>
              <w:ind w:left="2198"/>
              <w:jc w:val="left"/>
            </w:pPr>
          </w:p>
          <w:p w14:paraId="1012E073" w14:textId="77777777" w:rsidR="00221621" w:rsidRDefault="00221621" w:rsidP="000060FC">
            <w:pPr>
              <w:spacing w:before="120"/>
              <w:ind w:left="2198"/>
              <w:jc w:val="left"/>
            </w:pPr>
          </w:p>
          <w:p w14:paraId="1534DBB1" w14:textId="77777777" w:rsidR="00221621" w:rsidRDefault="00221621" w:rsidP="000060FC">
            <w:pPr>
              <w:spacing w:before="120"/>
              <w:ind w:left="2198"/>
              <w:jc w:val="left"/>
            </w:pPr>
          </w:p>
          <w:p w14:paraId="43218D7A" w14:textId="7EAD30F0"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221621">
              <w:rPr>
                <w:noProof/>
              </w:rPr>
              <w:t>mardi 28 septembre 2021</w:t>
            </w:r>
            <w:r w:rsidRPr="000060FC">
              <w:fldChar w:fldCharType="end"/>
            </w:r>
          </w:p>
          <w:p w14:paraId="793D6233" w14:textId="77777777"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14:paraId="42ED3969" w14:textId="77777777" w:rsidR="000060FC" w:rsidRPr="000060FC" w:rsidRDefault="00C3706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Indivision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LAVAIL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ADRIEN</w:t>
            </w:r>
          </w:p>
          <w:p w14:paraId="21C046CA" w14:textId="50FC0C7F" w:rsidR="000060FC" w:rsidRPr="000060FC" w:rsidRDefault="00C3706B" w:rsidP="000060FC">
            <w:pPr>
              <w:spacing w:before="120"/>
              <w:ind w:left="2198"/>
              <w:jc w:val="left"/>
            </w:pPr>
            <w:r>
              <w:t>BORDENEUVE</w:t>
            </w:r>
            <w:r w:rsidR="000060FC" w:rsidRPr="000060FC">
              <w:t xml:space="preserve"> </w:t>
            </w:r>
          </w:p>
          <w:p w14:paraId="68687E75" w14:textId="68101AA9" w:rsidR="000060FC" w:rsidRPr="000060FC" w:rsidRDefault="00C3706B" w:rsidP="000060FC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SOUILHE</w:t>
            </w:r>
          </w:p>
        </w:tc>
      </w:tr>
    </w:tbl>
    <w:p w14:paraId="5EFD8A36" w14:textId="77777777" w:rsidR="00221621" w:rsidRDefault="00221621" w:rsidP="000060FC">
      <w:pPr>
        <w:spacing w:before="120"/>
        <w:rPr>
          <w:i/>
          <w:u w:val="single"/>
        </w:rPr>
      </w:pPr>
    </w:p>
    <w:p w14:paraId="472B6469" w14:textId="77777777" w:rsidR="00221621" w:rsidRDefault="00221621" w:rsidP="000060FC">
      <w:pPr>
        <w:spacing w:before="120"/>
        <w:rPr>
          <w:i/>
          <w:u w:val="single"/>
        </w:rPr>
      </w:pPr>
    </w:p>
    <w:p w14:paraId="36B82FD1" w14:textId="77777777" w:rsidR="00221621" w:rsidRDefault="00221621" w:rsidP="000060FC">
      <w:pPr>
        <w:spacing w:before="120"/>
        <w:rPr>
          <w:i/>
          <w:u w:val="single"/>
        </w:rPr>
      </w:pPr>
    </w:p>
    <w:p w14:paraId="1E86072B" w14:textId="66B7DD78"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14:paraId="16CDCDC5" w14:textId="77777777"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14:paraId="705BCD8A" w14:textId="3FE08C18"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3706B">
        <w:rPr>
          <w:bCs/>
        </w:rPr>
        <w:t>Indivision</w:t>
      </w:r>
      <w:r w:rsidRPr="000060FC">
        <w:rPr>
          <w:bCs/>
        </w:rPr>
        <w:t xml:space="preserve"> </w:t>
      </w:r>
      <w:r w:rsidR="00C3706B">
        <w:rPr>
          <w:bCs/>
        </w:rPr>
        <w:t>LAVAIL</w:t>
      </w:r>
      <w:r w:rsidRPr="000060FC">
        <w:rPr>
          <w:bCs/>
        </w:rPr>
        <w:t xml:space="preserve"> </w:t>
      </w:r>
      <w:r w:rsidR="00C3706B">
        <w:rPr>
          <w:bCs/>
        </w:rPr>
        <w:t>ADRIEN</w:t>
      </w:r>
    </w:p>
    <w:p w14:paraId="0CE91235" w14:textId="77777777" w:rsidR="000060FC" w:rsidRPr="000060FC" w:rsidRDefault="000060FC" w:rsidP="000060FC">
      <w:pPr>
        <w:spacing w:before="120"/>
      </w:pPr>
    </w:p>
    <w:p w14:paraId="646C4475" w14:textId="435E395F" w:rsidR="000060FC" w:rsidRPr="000060FC" w:rsidRDefault="00C3706B" w:rsidP="000060FC">
      <w:pPr>
        <w:spacing w:before="120"/>
        <w:ind w:firstLine="709"/>
      </w:pPr>
      <w:r>
        <w:rPr>
          <w:bCs/>
        </w:rPr>
        <w:t>Indivision</w:t>
      </w:r>
      <w:r w:rsidR="000060FC" w:rsidRPr="000060FC">
        <w:t>,</w:t>
      </w:r>
    </w:p>
    <w:p w14:paraId="288B281A" w14:textId="77777777" w:rsidR="000060FC" w:rsidRPr="000060FC" w:rsidRDefault="000060FC" w:rsidP="000060FC">
      <w:pPr>
        <w:spacing w:before="120"/>
        <w:ind w:firstLine="709"/>
      </w:pPr>
    </w:p>
    <w:p w14:paraId="7D8E40FD" w14:textId="31A22BE8"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3706B">
        <w:t>LABASTIDE D'ANJOU</w:t>
      </w:r>
      <w:r w:rsidRPr="000060FC">
        <w:t xml:space="preserve">, </w:t>
      </w:r>
      <w:r w:rsidR="00C3706B">
        <w:rPr>
          <w:bCs/>
        </w:rPr>
        <w:t>5</w:t>
      </w:r>
      <w:r w:rsidRPr="000060FC">
        <w:rPr>
          <w:bCs/>
        </w:rPr>
        <w:t xml:space="preserve"> </w:t>
      </w:r>
      <w:r w:rsidR="00C3706B">
        <w:rPr>
          <w:bCs/>
        </w:rPr>
        <w:t xml:space="preserve">impasse du château </w:t>
      </w:r>
      <w:proofErr w:type="gramStart"/>
      <w:r w:rsidR="00C3706B">
        <w:rPr>
          <w:bCs/>
        </w:rPr>
        <w:t>d'eau</w:t>
      </w:r>
      <w:r w:rsidRPr="000060FC">
        <w:t>,  sur</w:t>
      </w:r>
      <w:proofErr w:type="gramEnd"/>
      <w:r w:rsidRPr="000060FC">
        <w:t xml:space="preserve"> la parcelle </w:t>
      </w:r>
      <w:r w:rsidRPr="000060FC">
        <w:rPr>
          <w:iCs/>
        </w:rPr>
        <w:t>n°</w:t>
      </w:r>
      <w:r w:rsidR="00C3706B">
        <w:rPr>
          <w:iCs/>
        </w:rPr>
        <w:t>15</w:t>
      </w:r>
      <w:r w:rsidRPr="000060FC">
        <w:rPr>
          <w:iCs/>
        </w:rPr>
        <w:t xml:space="preserve">, section </w:t>
      </w:r>
      <w:r w:rsidR="00C3706B">
        <w:rPr>
          <w:iCs/>
        </w:rPr>
        <w:t>AB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C3706B">
        <w:t>28/09/2021</w:t>
      </w:r>
      <w:r w:rsidRPr="000060FC">
        <w:t>, veuillez trouver ci-joint au présent courrier :</w:t>
      </w:r>
    </w:p>
    <w:p w14:paraId="5560180E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14:paraId="6287AB86" w14:textId="77777777"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14:paraId="09CC16BD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</w:t>
      </w:r>
      <w:proofErr w:type="gramStart"/>
      <w:r w:rsidRPr="000060FC">
        <w:rPr>
          <w:i/>
        </w:rPr>
        <w:t xml:space="preserve">classée  </w:t>
      </w:r>
      <w:r w:rsidRPr="000060FC">
        <w:rPr>
          <w:b/>
          <w:i/>
        </w:rPr>
        <w:t>Non</w:t>
      </w:r>
      <w:proofErr w:type="gramEnd"/>
      <w:r w:rsidRPr="000060FC">
        <w:rPr>
          <w:b/>
          <w:i/>
        </w:rPr>
        <w:t xml:space="preserve"> Conforme.</w:t>
      </w:r>
    </w:p>
    <w:p w14:paraId="75910914" w14:textId="77777777"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14:paraId="58163BDA" w14:textId="54CA9596"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3706B">
        <w:rPr>
          <w:bCs/>
        </w:rPr>
        <w:t>Indivision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14:paraId="6802F023" w14:textId="77777777" w:rsidR="000060FC" w:rsidRPr="000060FC" w:rsidRDefault="000060FC" w:rsidP="000060FC">
      <w:pPr>
        <w:spacing w:before="240"/>
        <w:ind w:left="709"/>
      </w:pPr>
    </w:p>
    <w:p w14:paraId="53C355AA" w14:textId="77777777" w:rsidR="000060FC" w:rsidRPr="000060FC" w:rsidRDefault="000060FC" w:rsidP="000060FC">
      <w:pPr>
        <w:ind w:left="5670"/>
        <w:rPr>
          <w:rFonts w:cs="Arial"/>
          <w:bCs/>
        </w:rPr>
      </w:pPr>
    </w:p>
    <w:p w14:paraId="07BA4AA1" w14:textId="77777777"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14:paraId="10CDBD3C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3FE169DC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45A6E634" w14:textId="77777777"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14:paraId="2EDA2518" w14:textId="77777777"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14:paraId="01CDD926" w14:textId="77777777"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21AD9" w14:textId="77777777" w:rsidR="00D60889" w:rsidRDefault="00D60889">
      <w:r>
        <w:separator/>
      </w:r>
    </w:p>
  </w:endnote>
  <w:endnote w:type="continuationSeparator" w:id="0">
    <w:p w14:paraId="405122FC" w14:textId="77777777" w:rsidR="00D60889" w:rsidRDefault="00D60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D43712" w14:textId="77777777"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055185E2" w14:textId="77777777" w:rsidR="00165F7E" w:rsidRDefault="00165F7E" w:rsidP="00165F7E">
    <w:pPr>
      <w:ind w:firstLine="71"/>
      <w:jc w:val="center"/>
    </w:pPr>
    <w:r>
      <w:rPr>
        <w:sz w:val="16"/>
      </w:rPr>
      <w:t xml:space="preserve">40 avenue du 08 mai 1945 - 11 400 CASTELNAUDARY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  <w:p w14:paraId="2389E880" w14:textId="77777777"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F036" w14:textId="77777777" w:rsidR="00D60889" w:rsidRDefault="00D60889">
      <w:r>
        <w:separator/>
      </w:r>
    </w:p>
  </w:footnote>
  <w:footnote w:type="continuationSeparator" w:id="0">
    <w:p w14:paraId="25314CD5" w14:textId="77777777" w:rsidR="00D60889" w:rsidRDefault="00D608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FIELD1" w:val="ID_HABITATION"/>
    <w:docVar w:name="TABLE1" w:val="HABITATION"/>
    <w:docVar w:name="TYPE1" w:val="3"/>
    <w:docVar w:name="VALUE1" w:val="10217"/>
  </w:docVars>
  <w:rsids>
    <w:rsidRoot w:val="00D60889"/>
    <w:rsid w:val="000060FC"/>
    <w:rsid w:val="000445BA"/>
    <w:rsid w:val="00165F7E"/>
    <w:rsid w:val="00221621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C3706B"/>
    <w:rsid w:val="00D47664"/>
    <w:rsid w:val="00D60889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324BAE"/>
  <w15:chartTrackingRefBased/>
  <w15:docId w15:val="{0F1052B4-A00E-4C8C-8F1B-9345E4E2C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94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2021-09-28T10:01:00Z</cp:lastPrinted>
  <dcterms:created xsi:type="dcterms:W3CDTF">2021-09-28T10:00:00Z</dcterms:created>
  <dcterms:modified xsi:type="dcterms:W3CDTF">2021-09-28T11:35:00Z</dcterms:modified>
</cp:coreProperties>
</file>